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43" w:rsidRPr="004C2628" w:rsidRDefault="00067843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F57B67" w:rsidRPr="004C2628" w:rsidRDefault="00F57B67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4B3D7C" w:rsidRPr="004C2628" w:rsidRDefault="004B3D7C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xxxxxxxxxxxxxxxxxxxxxxxxxxxxxxxxxxxxxx</w:t>
      </w:r>
      <w:proofErr w:type="spellEnd"/>
      <w:proofErr w:type="gramEnd"/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4B4564" w:rsidRPr="004C2628" w:rsidRDefault="004B456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143DAD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</w:t>
      </w:r>
      <w:proofErr w:type="spellEnd"/>
      <w:proofErr w:type="gramEnd"/>
      <w:r w:rsidRPr="004C2628">
        <w:rPr>
          <w:rFonts w:ascii="Arial" w:hAnsi="Arial" w:cs="Arial"/>
          <w:b/>
        </w:rPr>
        <w:t>/201</w:t>
      </w:r>
      <w:r w:rsidR="00C17272">
        <w:rPr>
          <w:rFonts w:ascii="Arial" w:hAnsi="Arial" w:cs="Arial"/>
          <w:b/>
        </w:rPr>
        <w:t>8</w:t>
      </w:r>
    </w:p>
    <w:p w:rsid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  <w:r w:rsidRPr="004C2628">
        <w:rPr>
          <w:rFonts w:ascii="Arial" w:eastAsia="Arial Unicode MS" w:hAnsi="Arial" w:cs="Arial"/>
          <w:caps/>
        </w:rPr>
        <w:lastRenderedPageBreak/>
        <w:t>PROPOSTA / Projeto Básico – Edital nº 0</w:t>
      </w:r>
      <w:r w:rsidR="006405F6">
        <w:rPr>
          <w:rFonts w:ascii="Arial" w:eastAsia="Arial Unicode MS" w:hAnsi="Arial" w:cs="Arial"/>
          <w:caps/>
        </w:rPr>
        <w:t>05</w:t>
      </w:r>
      <w:r w:rsidRPr="004C2628">
        <w:rPr>
          <w:rFonts w:ascii="Arial" w:eastAsia="Arial Unicode MS" w:hAnsi="Arial" w:cs="Arial"/>
          <w:caps/>
        </w:rPr>
        <w:t>/201</w:t>
      </w:r>
      <w:r w:rsidR="00C17272">
        <w:rPr>
          <w:rFonts w:ascii="Arial" w:eastAsia="Arial Unicode MS" w:hAnsi="Arial" w:cs="Arial"/>
          <w:caps/>
        </w:rPr>
        <w:t>8</w:t>
      </w:r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</w:p>
    <w:p w:rsidR="004C2628" w:rsidRDefault="004C2628" w:rsidP="004C2628">
      <w:pPr>
        <w:jc w:val="both"/>
        <w:rPr>
          <w:rFonts w:ascii="Arial" w:hAnsi="Arial" w:cs="Arial"/>
          <w:i/>
        </w:rPr>
      </w:pPr>
      <w:r w:rsidRPr="004C2628">
        <w:rPr>
          <w:rFonts w:ascii="Arial" w:hAnsi="Arial" w:cs="Arial"/>
          <w:i/>
        </w:rPr>
        <w:t xml:space="preserve">IMPORTANTE: A PROPOSTA, OU PROJETO BÁSICO, VISA EXPOR </w:t>
      </w:r>
      <w:r w:rsidR="00ED3481">
        <w:rPr>
          <w:rFonts w:ascii="Arial" w:hAnsi="Arial" w:cs="Arial"/>
          <w:i/>
        </w:rPr>
        <w:t>A AÇÃO COMO UM</w:t>
      </w:r>
      <w:r w:rsidRPr="004C2628">
        <w:rPr>
          <w:rFonts w:ascii="Arial" w:hAnsi="Arial" w:cs="Arial"/>
          <w:i/>
        </w:rPr>
        <w:t xml:space="preserve"> TODO, NÃO SÓ OS ELEMENTOS DA PARCERIA.</w:t>
      </w:r>
    </w:p>
    <w:p w:rsidR="004C2628" w:rsidRPr="004C2628" w:rsidRDefault="004C2628" w:rsidP="004C2628">
      <w:pPr>
        <w:jc w:val="both"/>
        <w:rPr>
          <w:rFonts w:ascii="Arial" w:hAnsi="Arial" w:cs="Arial"/>
          <w:b/>
          <w:i/>
        </w:rPr>
      </w:pP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  <w:b/>
        </w:rPr>
        <w:t xml:space="preserve">1. </w:t>
      </w:r>
      <w:r w:rsidRPr="004C2628">
        <w:rPr>
          <w:rFonts w:ascii="Arial" w:hAnsi="Arial" w:cs="Arial"/>
          <w:b/>
          <w:bCs/>
        </w:rPr>
        <w:t>IDENTIFICAÇÃO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1.1 Nome</w:t>
      </w:r>
      <w:proofErr w:type="gramEnd"/>
      <w:r w:rsidRPr="004C2628">
        <w:rPr>
          <w:rFonts w:ascii="Arial" w:hAnsi="Arial" w:cs="Arial"/>
          <w:b/>
          <w:bCs/>
        </w:rPr>
        <w:t xml:space="preserve"> do Projeto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2</w:t>
      </w:r>
      <w:r w:rsidRPr="004C2628">
        <w:rPr>
          <w:rFonts w:ascii="Arial" w:hAnsi="Arial" w:cs="Arial"/>
          <w:b/>
          <w:bCs/>
        </w:rPr>
        <w:t xml:space="preserve"> Instituição</w:t>
      </w:r>
      <w:proofErr w:type="gramEnd"/>
      <w:r w:rsidRPr="004C2628">
        <w:rPr>
          <w:rFonts w:ascii="Arial" w:hAnsi="Arial" w:cs="Arial"/>
          <w:b/>
          <w:bCs/>
        </w:rPr>
        <w:t xml:space="preserve">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 da instituição Proponente: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CNPJ: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</w:rPr>
        <w:t>e-mail</w:t>
      </w:r>
      <w:proofErr w:type="gramEnd"/>
      <w:r w:rsidRPr="004C2628">
        <w:rPr>
          <w:rFonts w:ascii="Arial" w:hAnsi="Arial" w:cs="Arial"/>
        </w:rPr>
        <w:t>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Endereço: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spellStart"/>
      <w:proofErr w:type="gramStart"/>
      <w:r w:rsidRPr="004C2628">
        <w:rPr>
          <w:rFonts w:ascii="Arial" w:hAnsi="Arial" w:cs="Arial"/>
        </w:rPr>
        <w:t>Cep</w:t>
      </w:r>
      <w:proofErr w:type="spellEnd"/>
      <w:proofErr w:type="gramEnd"/>
      <w:r w:rsidRPr="004C2628">
        <w:rPr>
          <w:rFonts w:ascii="Arial" w:hAnsi="Arial" w:cs="Arial"/>
        </w:rPr>
        <w:t>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Município/Estado: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Telefone: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3</w:t>
      </w:r>
      <w:r w:rsidRPr="004C2628">
        <w:rPr>
          <w:rFonts w:ascii="Arial" w:hAnsi="Arial" w:cs="Arial"/>
          <w:b/>
          <w:bCs/>
        </w:rPr>
        <w:t xml:space="preserve"> Responsável</w:t>
      </w:r>
      <w:proofErr w:type="gramEnd"/>
      <w:r w:rsidRPr="004C2628">
        <w:rPr>
          <w:rFonts w:ascii="Arial" w:hAnsi="Arial" w:cs="Arial"/>
          <w:b/>
          <w:bCs/>
        </w:rPr>
        <w:t xml:space="preserve"> pelo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RG: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CPF: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Nacionalidade: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Estado Civil: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Profissão: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End. Residencial:</w:t>
      </w:r>
    </w:p>
    <w:p w:rsidR="004C2628" w:rsidRPr="004C2628" w:rsidRDefault="00C17272" w:rsidP="004C2628">
      <w:pPr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/>
          <w:bCs/>
        </w:rPr>
        <w:t>1.4</w:t>
      </w:r>
      <w:r w:rsidR="004C2628" w:rsidRPr="004C2628">
        <w:rPr>
          <w:rFonts w:ascii="Arial" w:hAnsi="Arial" w:cs="Arial"/>
          <w:b/>
          <w:bCs/>
        </w:rPr>
        <w:t xml:space="preserve"> Valor</w:t>
      </w:r>
      <w:proofErr w:type="gramEnd"/>
      <w:r w:rsidR="004C2628" w:rsidRPr="004C2628">
        <w:rPr>
          <w:rFonts w:ascii="Arial" w:hAnsi="Arial" w:cs="Arial"/>
          <w:b/>
          <w:bCs/>
        </w:rPr>
        <w:t xml:space="preserve"> Total: </w:t>
      </w:r>
      <w:r w:rsidR="004C2628" w:rsidRPr="004C2628">
        <w:rPr>
          <w:rFonts w:ascii="Arial" w:hAnsi="Arial" w:cs="Arial"/>
          <w:bCs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1.5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do Parceiro Público: </w:t>
      </w:r>
      <w:r w:rsidR="004C2628" w:rsidRPr="004C2628">
        <w:rPr>
          <w:rFonts w:ascii="Arial" w:hAnsi="Arial" w:cs="Arial"/>
        </w:rPr>
        <w:t xml:space="preserve">  R$ </w:t>
      </w:r>
    </w:p>
    <w:p w:rsidR="004C2628" w:rsidRPr="004C2628" w:rsidRDefault="00C17272" w:rsidP="004C262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1.6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da Organização Parceira:  </w:t>
      </w:r>
      <w:r w:rsidR="004C2628" w:rsidRPr="004C2628">
        <w:rPr>
          <w:rFonts w:ascii="Arial" w:hAnsi="Arial" w:cs="Arial"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1.7</w:t>
      </w:r>
      <w:r w:rsidR="004C2628" w:rsidRPr="004C2628">
        <w:rPr>
          <w:rFonts w:ascii="Arial" w:hAnsi="Arial" w:cs="Arial"/>
          <w:b/>
          <w:bCs/>
        </w:rPr>
        <w:t xml:space="preserve"> Período</w:t>
      </w:r>
      <w:r w:rsidR="004C2628" w:rsidRPr="004C2628">
        <w:rPr>
          <w:rFonts w:ascii="Arial" w:hAnsi="Arial" w:cs="Arial"/>
          <w:b/>
        </w:rPr>
        <w:t xml:space="preserve">: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1.8</w:t>
      </w:r>
      <w:r w:rsidR="004C2628" w:rsidRPr="004C2628">
        <w:rPr>
          <w:rFonts w:ascii="Arial" w:hAnsi="Arial" w:cs="Arial"/>
          <w:b/>
        </w:rPr>
        <w:t xml:space="preserve"> Objeto da Parceria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4C2628">
        <w:rPr>
          <w:rFonts w:ascii="Arial" w:hAnsi="Arial" w:cs="Arial"/>
        </w:rPr>
        <w:t>etc</w:t>
      </w:r>
      <w:proofErr w:type="spellEnd"/>
      <w:r w:rsidRPr="004C2628">
        <w:rPr>
          <w:rFonts w:ascii="Arial" w:hAnsi="Arial" w:cs="Arial"/>
        </w:rPr>
        <w:t xml:space="preserve">). É comum que o objetivo geral seja igual ao título do projeto. 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Descrever a realidade objeto da parceria e o nexo com a atividade ou o projeto proposto;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Cs/>
          <w:u w:val="single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t>2. JUSTIFICATIVA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Fundamentar, </w:t>
      </w:r>
      <w:r w:rsidRPr="004C2628">
        <w:rPr>
          <w:rFonts w:ascii="Arial" w:eastAsia="Arial Unicode MS" w:hAnsi="Arial" w:cs="Arial"/>
          <w:b/>
          <w:color w:val="000000"/>
        </w:rPr>
        <w:t>com vistas ao turismo</w:t>
      </w:r>
      <w:r w:rsidRPr="004C2628">
        <w:rPr>
          <w:rFonts w:ascii="Arial" w:eastAsia="Arial Unicode MS" w:hAnsi="Arial" w:cs="Arial"/>
          <w:color w:val="000000"/>
        </w:rPr>
        <w:t>, embasado em indicadores de eventos/edições anteriores a pertinência e relevância do projeto como resposta a um problema ou necessidade identificada de maneira objetiva. Deve haver ênfase em aspectos qualitativo e quantitativo (porcentagens e números), evitando-se dissertações genéricas sobre o tema.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4C2628">
        <w:rPr>
          <w:rFonts w:ascii="Arial" w:eastAsia="Arial Unicode MS" w:hAnsi="Arial" w:cs="Arial"/>
        </w:rPr>
        <w:t>implementados</w:t>
      </w:r>
      <w:proofErr w:type="gramEnd"/>
      <w:r w:rsidRPr="004C2628">
        <w:rPr>
          <w:rFonts w:ascii="Arial" w:eastAsia="Arial Unicode MS" w:hAnsi="Arial" w:cs="Arial"/>
        </w:rPr>
        <w:t xml:space="preserve"> e seus resultados, equipe disponível para execução do projeto, citando a qualificação técnica e capacidade operacional desta.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Justificar citando os interesses recíprocos, do proponente e para a Fundação de Turismo, a relação entre a proposta apresentada e os objetivos a serem alcançados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3. OBJETIVOS</w:t>
      </w:r>
    </w:p>
    <w:p w:rsidR="004C2628" w:rsidRPr="004C2628" w:rsidRDefault="004C2628" w:rsidP="004C2628">
      <w:pPr>
        <w:tabs>
          <w:tab w:val="num" w:pos="1440"/>
        </w:tabs>
        <w:ind w:right="-2"/>
        <w:jc w:val="both"/>
        <w:rPr>
          <w:rFonts w:ascii="Arial" w:eastAsia="Arial Unicode MS" w:hAnsi="Arial" w:cs="Arial"/>
          <w:b/>
        </w:rPr>
      </w:pPr>
      <w:proofErr w:type="gramStart"/>
      <w:r w:rsidRPr="004C2628">
        <w:rPr>
          <w:rFonts w:ascii="Arial" w:eastAsia="Arial Unicode MS" w:hAnsi="Arial" w:cs="Arial"/>
          <w:b/>
        </w:rPr>
        <w:lastRenderedPageBreak/>
        <w:t xml:space="preserve">3.1 </w:t>
      </w:r>
      <w:r w:rsidRPr="004C2628">
        <w:rPr>
          <w:rFonts w:ascii="Arial" w:eastAsia="Arial Unicode MS" w:hAnsi="Arial" w:cs="Arial"/>
          <w:b/>
          <w:bCs/>
        </w:rPr>
        <w:t>Geral</w:t>
      </w:r>
      <w:proofErr w:type="gramEnd"/>
      <w:r w:rsidRPr="004C2628">
        <w:rPr>
          <w:rFonts w:ascii="Arial" w:eastAsia="Arial Unicode MS" w:hAnsi="Arial" w:cs="Arial"/>
          <w:b/>
          <w:bCs/>
        </w:rPr>
        <w:t>:</w:t>
      </w:r>
      <w:r w:rsidRPr="004C2628">
        <w:rPr>
          <w:rFonts w:ascii="Arial" w:eastAsia="Arial Unicode MS" w:hAnsi="Arial" w:cs="Arial"/>
          <w:b/>
        </w:rPr>
        <w:t xml:space="preserve"> </w:t>
      </w:r>
      <w:r w:rsidRPr="004C2628">
        <w:rPr>
          <w:rFonts w:ascii="Arial" w:eastAsia="Arial Unicode MS" w:hAnsi="Arial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4C2628">
        <w:rPr>
          <w:rFonts w:ascii="Arial" w:eastAsia="Arial Unicode MS" w:hAnsi="Arial" w:cs="Arial"/>
        </w:rPr>
        <w:t>O objetivo deve responder as perguntas “</w:t>
      </w:r>
      <w:r w:rsidRPr="004C2628">
        <w:rPr>
          <w:rFonts w:ascii="Arial" w:eastAsia="Arial Unicode MS" w:hAnsi="Arial" w:cs="Arial"/>
          <w:b/>
        </w:rPr>
        <w:t>O que fazer? Para quem? Onde? Para que fazer?</w:t>
      </w:r>
      <w:proofErr w:type="gramStart"/>
      <w:r w:rsidRPr="004C2628">
        <w:rPr>
          <w:rFonts w:ascii="Arial" w:eastAsia="Arial Unicode MS" w:hAnsi="Arial" w:cs="Arial"/>
          <w:b/>
        </w:rPr>
        <w:t>”</w:t>
      </w:r>
      <w:proofErr w:type="gramEnd"/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proofErr w:type="gramStart"/>
      <w:r w:rsidRPr="004C2628">
        <w:rPr>
          <w:rFonts w:ascii="Arial" w:eastAsia="Arial Unicode MS" w:hAnsi="Arial" w:cs="Arial"/>
          <w:b/>
        </w:rPr>
        <w:t xml:space="preserve">3.2 </w:t>
      </w:r>
      <w:r w:rsidRPr="004C2628">
        <w:rPr>
          <w:rFonts w:ascii="Arial" w:eastAsia="Arial Unicode MS" w:hAnsi="Arial" w:cs="Arial"/>
          <w:b/>
          <w:bCs/>
        </w:rPr>
        <w:t>Específico</w:t>
      </w:r>
      <w:proofErr w:type="gramEnd"/>
      <w:r w:rsidRPr="004C2628">
        <w:rPr>
          <w:rFonts w:ascii="Arial" w:eastAsia="Arial Unicode MS" w:hAnsi="Arial" w:cs="Arial"/>
          <w:b/>
          <w:bCs/>
        </w:rPr>
        <w:t xml:space="preserve">: </w:t>
      </w:r>
      <w:r w:rsidRPr="004C2628">
        <w:rPr>
          <w:rFonts w:ascii="Arial" w:eastAsia="Arial Unicode MS" w:hAnsi="Arial" w:cs="Arial"/>
        </w:rPr>
        <w:t xml:space="preserve">Com vistas ao turismo do Estado, a </w:t>
      </w:r>
      <w:r w:rsidRPr="004C2628">
        <w:rPr>
          <w:rFonts w:ascii="Arial" w:eastAsia="Arial Unicode MS" w:hAnsi="Arial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4C2628" w:rsidRPr="004C2628" w:rsidRDefault="004C2628" w:rsidP="004C2628">
      <w:pPr>
        <w:pStyle w:val="Corpodetexto3"/>
        <w:ind w:right="-2"/>
        <w:rPr>
          <w:rFonts w:ascii="Arial" w:eastAsia="Arial Unicode MS" w:hAnsi="Arial" w:cs="Arial"/>
          <w:sz w:val="24"/>
          <w:szCs w:val="24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4. DESENVOLVIMENTO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shd w:val="clear" w:color="auto" w:fill="FFFFFF"/>
        </w:rPr>
        <w:t>Apresentação de como ocorrerá o evento as ações que serão implantadas/desenvolvidas para o êxito deste. Identificar todos os seus elementos constitutivos com clareza. Deve-se aqui, e</w:t>
      </w:r>
      <w:r w:rsidRPr="004C2628">
        <w:rPr>
          <w:rFonts w:ascii="Arial" w:eastAsia="Arial Unicode MS" w:hAnsi="Arial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Colocar a </w:t>
      </w:r>
      <w:r w:rsidRPr="004C2628">
        <w:rPr>
          <w:rFonts w:ascii="Arial" w:eastAsia="Arial Unicode MS" w:hAnsi="Arial" w:cs="Arial"/>
          <w:b/>
          <w:color w:val="000000"/>
        </w:rPr>
        <w:t>PROGRAMAÇÃO</w:t>
      </w:r>
      <w:r w:rsidRPr="004C2628">
        <w:rPr>
          <w:rFonts w:ascii="Arial" w:eastAsia="Arial Unicode MS" w:hAnsi="Arial" w:cs="Arial"/>
          <w:color w:val="000000"/>
        </w:rPr>
        <w:t xml:space="preserve"> do evento com datas, horários e </w:t>
      </w:r>
      <w:proofErr w:type="gramStart"/>
      <w:r w:rsidRPr="004C2628">
        <w:rPr>
          <w:rFonts w:ascii="Arial" w:eastAsia="Arial Unicode MS" w:hAnsi="Arial" w:cs="Arial"/>
          <w:color w:val="000000"/>
        </w:rPr>
        <w:t>local(</w:t>
      </w:r>
      <w:proofErr w:type="gramEnd"/>
      <w:r w:rsidRPr="004C2628">
        <w:rPr>
          <w:rFonts w:ascii="Arial" w:eastAsia="Arial Unicode MS" w:hAnsi="Arial" w:cs="Arial"/>
          <w:color w:val="000000"/>
        </w:rPr>
        <w:t>is) em que ocorrerá(ao).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A Proponente receberá apoio de outras entidades? Será apoio financeiro? Quais despesas serão custeadas com este apoio?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Colocar o cronograma de execução com descrição das ações a serem executadas, as metas a serem atingidas e os indicadores que aferirão o cumprimento das metas, bem como os prazos para a execução das ações e para o cumprimento das metas e a estimativa dos recursos financeiros a serem utilizados em todo 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i/>
        </w:rPr>
        <w:t>Em caso de realização de capacitação, informar:</w:t>
      </w:r>
      <w:r w:rsidRPr="004C2628">
        <w:rPr>
          <w:rFonts w:ascii="Arial" w:eastAsia="Arial Unicode MS" w:hAnsi="Arial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Lembrando que a carga horária mínima do curso é definida de acordo com a temática selecionada e o conteúdo base encontra-se detalhado no anexo.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bCs/>
          <w:i/>
          <w:iCs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CAPACITAÇÃO: </w:t>
      </w:r>
      <w:r w:rsidRPr="004C2628">
        <w:rPr>
          <w:rFonts w:ascii="Arial" w:eastAsia="Arial Unicode MS" w:hAnsi="Arial" w:cs="Arial"/>
          <w:bCs/>
          <w:i/>
        </w:rPr>
        <w:t>(título da capacitação)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PÚBLICO ALVO:</w:t>
      </w:r>
      <w:r w:rsidRPr="004C2628">
        <w:rPr>
          <w:rFonts w:ascii="Arial" w:eastAsia="Arial Unicode MS" w:hAnsi="Arial" w:cs="Arial"/>
          <w:b/>
          <w:bCs/>
          <w:i/>
          <w:color w:val="FF0000"/>
        </w:rPr>
        <w:t xml:space="preserve"> </w:t>
      </w:r>
      <w:r w:rsidRPr="004C2628">
        <w:rPr>
          <w:rFonts w:ascii="Arial" w:eastAsia="Arial Unicode MS" w:hAnsi="Arial" w:cs="Arial"/>
          <w:bCs/>
          <w:i/>
        </w:rPr>
        <w:t>(quem? Conselheiros, sociedade civil organizada, etc.</w:t>
      </w:r>
      <w:proofErr w:type="gramStart"/>
      <w:r w:rsidRPr="004C2628">
        <w:rPr>
          <w:rFonts w:ascii="Arial" w:eastAsia="Arial Unicode MS" w:hAnsi="Arial" w:cs="Arial"/>
          <w:bCs/>
          <w:i/>
        </w:rPr>
        <w:t>)</w:t>
      </w:r>
      <w:proofErr w:type="gramEnd"/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NÚMERO DE PARTICIPANTES:</w:t>
      </w:r>
      <w:r w:rsidRPr="004C2628">
        <w:rPr>
          <w:rFonts w:ascii="Arial" w:eastAsia="Arial Unicode MS" w:hAnsi="Arial" w:cs="Arial"/>
          <w:i/>
        </w:rPr>
        <w:t xml:space="preserve"> (a ser comprovado com folha de presença com no mínimo nome e CPF dos capacitados)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CARGA HORÁRIA: </w:t>
      </w:r>
      <w:r w:rsidRPr="004C2628">
        <w:rPr>
          <w:rFonts w:ascii="Arial" w:eastAsia="Arial Unicode MS" w:hAnsi="Arial" w:cs="Arial"/>
          <w:bCs/>
          <w:i/>
        </w:rPr>
        <w:t xml:space="preserve">mínima de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olor w:val="000000"/>
        </w:rPr>
      </w:pPr>
      <w:r w:rsidRPr="004C2628">
        <w:rPr>
          <w:rFonts w:ascii="Arial" w:eastAsia="Arial Unicode MS" w:hAnsi="Arial" w:cs="Arial"/>
          <w:b/>
        </w:rPr>
        <w:t xml:space="preserve">5. </w:t>
      </w:r>
      <w:r w:rsidRPr="004C2628">
        <w:rPr>
          <w:rFonts w:ascii="Arial" w:eastAsia="Arial Unicode MS" w:hAnsi="Arial" w:cs="Arial"/>
          <w:b/>
          <w:bCs/>
        </w:rPr>
        <w:t>RESULTADOS ESPERADOS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lastRenderedPageBreak/>
        <w:t xml:space="preserve">As </w:t>
      </w:r>
      <w:r w:rsidRPr="004C2628">
        <w:rPr>
          <w:rFonts w:ascii="Arial" w:eastAsia="Arial Unicode MS" w:hAnsi="Arial" w:cs="Arial"/>
          <w:b/>
        </w:rPr>
        <w:t>metas</w:t>
      </w:r>
      <w:r w:rsidRPr="004C2628">
        <w:rPr>
          <w:rFonts w:ascii="Arial" w:eastAsia="Arial Unicode MS" w:hAnsi="Arial" w:cs="Arial"/>
        </w:rPr>
        <w:t xml:space="preserve"> devem dar noção da abrangência da ação a ser realizada e estão estritamente relacionadas aos objetivos específicos.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As </w:t>
      </w:r>
      <w:r w:rsidRPr="004C2628">
        <w:rPr>
          <w:rFonts w:ascii="Arial" w:eastAsia="Arial Unicode MS" w:hAnsi="Arial" w:cs="Arial"/>
          <w:b/>
        </w:rPr>
        <w:t>etapas</w:t>
      </w:r>
      <w:r w:rsidRPr="004C2628">
        <w:rPr>
          <w:rFonts w:ascii="Arial" w:eastAsia="Arial Unicode MS" w:hAnsi="Arial" w:cs="Arial"/>
        </w:rPr>
        <w:t xml:space="preserve"> correspondem às ações que serão necessárias ao cumprimento da meta, podendo ser mais de uma relacionada à mesma meta.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Os </w:t>
      </w:r>
      <w:r w:rsidRPr="004C2628">
        <w:rPr>
          <w:rFonts w:ascii="Arial" w:eastAsia="Arial Unicode MS" w:hAnsi="Arial" w:cs="Arial"/>
          <w:b/>
        </w:rPr>
        <w:t>produtos</w:t>
      </w:r>
      <w:r w:rsidRPr="004C2628">
        <w:rPr>
          <w:rFonts w:ascii="Arial" w:eastAsia="Arial Unicode MS" w:hAnsi="Arial" w:cs="Arial"/>
        </w:rPr>
        <w:t xml:space="preserve"> são os resultantes das etapas, expressas tanto nos aspectos qualitativos quanto nos quantitativos.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 </w:t>
      </w:r>
      <w:r w:rsidRPr="004C2628">
        <w:rPr>
          <w:rFonts w:ascii="Arial" w:eastAsia="Arial Unicode MS" w:hAnsi="Arial" w:cs="Arial"/>
          <w:b/>
        </w:rPr>
        <w:t>resultado</w:t>
      </w:r>
      <w:r w:rsidRPr="004C2628">
        <w:rPr>
          <w:rFonts w:ascii="Arial" w:eastAsia="Arial Unicode MS" w:hAnsi="Arial" w:cs="Arial"/>
        </w:rPr>
        <w:t xml:space="preserve"> é menos abrangente e subjetivo, denotando o impacto que o produto entregue pela etapa exerce sobre os objetivos.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Descrever, objetivamente, o público-alvo que será alcançado pelo projeto.</w:t>
      </w:r>
    </w:p>
    <w:p w:rsidR="004C2628" w:rsidRPr="004C2628" w:rsidRDefault="004C2628" w:rsidP="004C2628">
      <w:pPr>
        <w:ind w:right="-2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aps/>
        </w:rPr>
      </w:pPr>
      <w:r w:rsidRPr="004C2628">
        <w:rPr>
          <w:rFonts w:ascii="Arial" w:eastAsia="Arial Unicode MS" w:hAnsi="Arial" w:cs="Arial"/>
          <w:b/>
          <w:caps/>
        </w:rPr>
        <w:t>6. Capacidade Técnico-Operacional da Proponente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4C2628">
        <w:rPr>
          <w:rFonts w:ascii="Arial" w:eastAsia="Arial Unicode MS" w:hAnsi="Arial" w:cs="Arial"/>
        </w:rPr>
        <w:t>financiador(</w:t>
      </w:r>
      <w:proofErr w:type="spellStart"/>
      <w:proofErr w:type="gramEnd"/>
      <w:r w:rsidRPr="004C2628">
        <w:rPr>
          <w:rFonts w:ascii="Arial" w:eastAsia="Arial Unicode MS" w:hAnsi="Arial" w:cs="Arial"/>
        </w:rPr>
        <w:t>es</w:t>
      </w:r>
      <w:proofErr w:type="spellEnd"/>
      <w:r w:rsidRPr="004C2628">
        <w:rPr>
          <w:rFonts w:ascii="Arial" w:eastAsia="Arial Unicode MS" w:hAnsi="Arial" w:cs="Arial"/>
        </w:rPr>
        <w:t>), local ou abrangência, beneficiários, resultados alcançados, dentre outras informações que julgar relevantes. Não é permitido ao PROPONENTE subcontratar a realização/execução do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  <w:bCs/>
        </w:rPr>
        <w:t>7. PLANILHA FINANCEIRA</w:t>
      </w:r>
    </w:p>
    <w:tbl>
      <w:tblPr>
        <w:tblW w:w="7088" w:type="dxa"/>
        <w:jc w:val="center"/>
        <w:tblCellSpacing w:w="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701"/>
        <w:gridCol w:w="1276"/>
        <w:gridCol w:w="1276"/>
        <w:gridCol w:w="1276"/>
        <w:gridCol w:w="992"/>
      </w:tblGrid>
      <w:tr w:rsidR="004C2628" w:rsidRPr="004C2628" w:rsidTr="004C2628">
        <w:trPr>
          <w:trHeight w:val="68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ITEM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 xml:space="preserve">NOME E ESPECIFICAÇÃO DOS BENS, EQUIPAMENTOS E SERVIÇOS </w:t>
            </w:r>
            <w:proofErr w:type="gramStart"/>
            <w:r w:rsidRPr="004C2628">
              <w:rPr>
                <w:rFonts w:ascii="Arial" w:eastAsia="Arial Unicode MS" w:hAnsi="Arial" w:cs="Arial"/>
              </w:rPr>
              <w:t>NECESSÁRIOS</w:t>
            </w:r>
            <w:proofErr w:type="gramEnd"/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QUANTIDADE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UNIDADE DE MEDIDA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UNITÁRIO (R$)</w:t>
            </w: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TOTAL (R$)</w:t>
            </w: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01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02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03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5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04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05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06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07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  <w:vAlign w:val="bottom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08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09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</w:tabs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  <w:r w:rsidRPr="004C2628">
              <w:rPr>
                <w:rFonts w:ascii="Arial" w:eastAsia="Arial Unicode MS" w:hAnsi="Arial" w:cs="Arial"/>
                <w:color w:val="00000A"/>
              </w:rPr>
              <w:t>TOTAL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</w:p>
    <w:p w:rsidR="004C2628" w:rsidRPr="004C2628" w:rsidRDefault="004C2628" w:rsidP="004C2628">
      <w:pPr>
        <w:tabs>
          <w:tab w:val="left" w:pos="1695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8. DETALHAMENTO DA CONTRAPARTIDA 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  <w:r w:rsidRPr="004C2628">
        <w:rPr>
          <w:rFonts w:ascii="Arial" w:eastAsia="Arial Unicode MS" w:hAnsi="Arial" w:cs="Arial"/>
          <w:bCs/>
        </w:rPr>
        <w:t>Se houver contrapartida, no caso das OSC não é obrigatório, e esta for dada em bens e</w:t>
      </w:r>
      <w:proofErr w:type="gramStart"/>
      <w:r w:rsidRPr="004C2628">
        <w:rPr>
          <w:rFonts w:ascii="Arial" w:eastAsia="Arial Unicode MS" w:hAnsi="Arial" w:cs="Arial"/>
          <w:bCs/>
        </w:rPr>
        <w:t>/ou serviços, devem constar orçamentos para os mesmos a fim de permitir que seja valorado para compor o percentual do projeto)</w:t>
      </w:r>
      <w:proofErr w:type="gramEnd"/>
      <w:r w:rsidRPr="004C2628">
        <w:rPr>
          <w:rFonts w:ascii="Arial" w:eastAsia="Arial Unicode MS" w:hAnsi="Arial" w:cs="Arial"/>
          <w:bCs/>
        </w:rPr>
        <w:t>.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tbl>
      <w:tblPr>
        <w:tblStyle w:val="Tabelacomgrade"/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4662"/>
        <w:gridCol w:w="2532"/>
      </w:tblGrid>
      <w:tr w:rsidR="004C2628" w:rsidRPr="004C2628" w:rsidTr="004C2628">
        <w:trPr>
          <w:trHeight w:val="397"/>
          <w:jc w:val="center"/>
        </w:trPr>
        <w:tc>
          <w:tcPr>
            <w:tcW w:w="7194" w:type="dxa"/>
            <w:gridSpan w:val="2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lastRenderedPageBreak/>
              <w:t>PREVISÃO FINANCEIRA DO PROJETO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financeiro solicitado a FUNDTUR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da Contrapartida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Outras Parcerias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Global da Proposta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9. DESTINAÇÃO DA RECEITA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existe outro tipo de captação de recursos, via parceiros ou cobrança de ingressos/inscrições/entradas, como e onde elas serão utilizadas.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10. RESPONSABILIDADE PELOS BENS REMANESCENTES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houver a aquisição de algum bem permanente, após o cumprimento do objeto aqui proposto, qual será a destinação dele? Quem será o responsável pela guarda e manutenção?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 w:firstLine="708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11. CRONOGRAMA DE EXECUÇÃO DAS METAS/ETAPA</w:t>
      </w:r>
    </w:p>
    <w:tbl>
      <w:tblPr>
        <w:tblStyle w:val="Tabelacomgrade"/>
        <w:tblW w:w="7230" w:type="dxa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/>
      </w:tblPr>
      <w:tblGrid>
        <w:gridCol w:w="1985"/>
        <w:gridCol w:w="1276"/>
        <w:gridCol w:w="1417"/>
        <w:gridCol w:w="1276"/>
        <w:gridCol w:w="1276"/>
      </w:tblGrid>
      <w:tr w:rsidR="004C2628" w:rsidRPr="004C2628" w:rsidTr="004C2628">
        <w:trPr>
          <w:jc w:val="center"/>
        </w:trPr>
        <w:tc>
          <w:tcPr>
            <w:tcW w:w="7230" w:type="dxa"/>
            <w:gridSpan w:val="5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CRONOGRAMA DE AÇÃO, METAS A SEREM ATINGIDAS E INDICADORES DE </w:t>
            </w:r>
            <w:proofErr w:type="gramStart"/>
            <w:r w:rsidRPr="004C2628">
              <w:rPr>
                <w:rFonts w:ascii="Arial" w:eastAsia="Arial Unicode MS" w:hAnsi="Arial" w:cs="Arial"/>
                <w:b/>
              </w:rPr>
              <w:t>AVALIAÇÃO</w:t>
            </w:r>
            <w:proofErr w:type="gramEnd"/>
          </w:p>
        </w:tc>
      </w:tr>
      <w:tr w:rsidR="004C2628" w:rsidRPr="004C2628" w:rsidTr="004C2628">
        <w:trPr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AÇÃO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(é o meio para alcançar a meta)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EXECUÇÃO DA AÇÃO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METAS </w:t>
            </w:r>
            <w:r w:rsidRPr="004C2628">
              <w:rPr>
                <w:rFonts w:ascii="Arial" w:eastAsia="Arial Unicode MS" w:hAnsi="Arial" w:cs="Arial"/>
                <w:b/>
                <w:color w:val="FF0000"/>
              </w:rPr>
              <w:t>(quantitativa e qualitativa)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CUMPRIMENTO DAS METAS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tabs>
                <w:tab w:val="left" w:pos="1113"/>
              </w:tabs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INDICADORES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(índice para avaliar o cumprimento da meta)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Detalhar a duração, preferencialmente em unidades como meses/semanas, fixando as datas estimadas para início e término das atividades.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4C2628">
        <w:rPr>
          <w:rFonts w:ascii="Arial" w:eastAsia="Arial Unicode MS" w:hAnsi="Arial" w:cs="Arial"/>
          <w:color w:val="000000"/>
        </w:rPr>
        <w:t>implementação</w:t>
      </w:r>
      <w:proofErr w:type="gramEnd"/>
      <w:r w:rsidRPr="004C2628">
        <w:rPr>
          <w:rFonts w:ascii="Arial" w:eastAsia="Arial Unicode MS" w:hAnsi="Arial" w:cs="Arial"/>
          <w:color w:val="000000"/>
        </w:rPr>
        <w:t xml:space="preserve"> de cada meta, etapa ou fase com suas respectivas datas. Indicar a unidade de medida que melhor caracteriza o produto de cada meta, etapa ou fase. Exemplo: pessoa atendida/capacitada (pessoa), pessoa capacitada (pessoa), serviço implantado (serviço), obra (m2), seminário, reunião, palestras (eventos), publicação (exemplares).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i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Os indicadores devem possibilitar a conferência das metas e resultados pretendidos. </w:t>
      </w:r>
      <w:r w:rsidRPr="004C2628">
        <w:rPr>
          <w:rFonts w:ascii="Arial" w:eastAsia="Arial Unicode MS" w:hAnsi="Arial" w:cs="Arial"/>
          <w:i/>
          <w:color w:val="000000"/>
        </w:rPr>
        <w:t>Exemplo: Meta – Realizar palestra com 100 participantes / Indicadores – Lista de presença da palestra.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 w:firstLine="851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14. ANEXOS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lastRenderedPageBreak/>
        <w:t xml:space="preserve">Ex: </w:t>
      </w:r>
      <w:r w:rsidRPr="004C2628">
        <w:rPr>
          <w:rFonts w:ascii="Arial" w:eastAsia="Arial Unicode MS" w:hAnsi="Arial" w:cs="Arial"/>
          <w:bCs/>
        </w:rPr>
        <w:t xml:space="preserve">Material publicitário (folders, matéria de jornais), pesquisas, relatório das edições anteriores com </w:t>
      </w:r>
      <w:proofErr w:type="gramStart"/>
      <w:r w:rsidRPr="004C2628">
        <w:rPr>
          <w:rFonts w:ascii="Arial" w:eastAsia="Arial Unicode MS" w:hAnsi="Arial" w:cs="Arial"/>
          <w:bCs/>
        </w:rPr>
        <w:t>fotos</w:t>
      </w:r>
      <w:proofErr w:type="gramEnd"/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b/>
        </w:rPr>
      </w:pPr>
    </w:p>
    <w:p w:rsidR="004C2628" w:rsidRPr="004C2628" w:rsidRDefault="004C2628" w:rsidP="009473E6">
      <w:pPr>
        <w:spacing w:line="276" w:lineRule="auto"/>
        <w:jc w:val="both"/>
        <w:rPr>
          <w:rFonts w:ascii="Arial" w:hAnsi="Arial" w:cs="Arial"/>
        </w:rPr>
      </w:pPr>
    </w:p>
    <w:sectPr w:rsidR="004C2628" w:rsidRPr="004C2628" w:rsidSect="00B31970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62BF49" w15:done="0"/>
  <w15:commentEx w15:paraId="0B51438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AC9" w:rsidRDefault="00BE0AC9">
      <w:r>
        <w:separator/>
      </w:r>
    </w:p>
  </w:endnote>
  <w:endnote w:type="continuationSeparator" w:id="0">
    <w:p w:rsidR="00BE0AC9" w:rsidRDefault="00BE0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AC9" w:rsidRDefault="00BE0AC9">
      <w:r>
        <w:separator/>
      </w:r>
    </w:p>
  </w:footnote>
  <w:footnote w:type="continuationSeparator" w:id="0">
    <w:p w:rsidR="00BE0AC9" w:rsidRDefault="00BE0A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2362"/>
    <w:multiLevelType w:val="hybridMultilevel"/>
    <w:tmpl w:val="07AA7966"/>
    <w:lvl w:ilvl="0" w:tplc="840407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22D8A"/>
    <w:multiLevelType w:val="hybridMultilevel"/>
    <w:tmpl w:val="5E08CC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7C3C3E"/>
    <w:multiLevelType w:val="multilevel"/>
    <w:tmpl w:val="851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68DB"/>
    <w:multiLevelType w:val="multilevel"/>
    <w:tmpl w:val="AEB4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B7DF3"/>
    <w:multiLevelType w:val="hybridMultilevel"/>
    <w:tmpl w:val="4C76A5B8"/>
    <w:lvl w:ilvl="0" w:tplc="FC72307E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  <w:sz w:val="28"/>
      </w:rPr>
    </w:lvl>
    <w:lvl w:ilvl="1" w:tplc="E318984C">
      <w:numFmt w:val="none"/>
      <w:lvlText w:val=""/>
      <w:lvlJc w:val="left"/>
      <w:pPr>
        <w:tabs>
          <w:tab w:val="num" w:pos="360"/>
        </w:tabs>
      </w:pPr>
    </w:lvl>
    <w:lvl w:ilvl="2" w:tplc="21320704">
      <w:numFmt w:val="none"/>
      <w:lvlText w:val=""/>
      <w:lvlJc w:val="left"/>
      <w:pPr>
        <w:tabs>
          <w:tab w:val="num" w:pos="360"/>
        </w:tabs>
      </w:pPr>
    </w:lvl>
    <w:lvl w:ilvl="3" w:tplc="A02C1FBC">
      <w:numFmt w:val="none"/>
      <w:lvlText w:val=""/>
      <w:lvlJc w:val="left"/>
      <w:pPr>
        <w:tabs>
          <w:tab w:val="num" w:pos="360"/>
        </w:tabs>
      </w:pPr>
    </w:lvl>
    <w:lvl w:ilvl="4" w:tplc="C436D5AC">
      <w:numFmt w:val="none"/>
      <w:lvlText w:val=""/>
      <w:lvlJc w:val="left"/>
      <w:pPr>
        <w:tabs>
          <w:tab w:val="num" w:pos="360"/>
        </w:tabs>
      </w:pPr>
    </w:lvl>
    <w:lvl w:ilvl="5" w:tplc="C8E21E48">
      <w:numFmt w:val="none"/>
      <w:lvlText w:val=""/>
      <w:lvlJc w:val="left"/>
      <w:pPr>
        <w:tabs>
          <w:tab w:val="num" w:pos="360"/>
        </w:tabs>
      </w:pPr>
    </w:lvl>
    <w:lvl w:ilvl="6" w:tplc="00200C24">
      <w:numFmt w:val="none"/>
      <w:lvlText w:val=""/>
      <w:lvlJc w:val="left"/>
      <w:pPr>
        <w:tabs>
          <w:tab w:val="num" w:pos="360"/>
        </w:tabs>
      </w:pPr>
    </w:lvl>
    <w:lvl w:ilvl="7" w:tplc="1C3CAEB8">
      <w:numFmt w:val="none"/>
      <w:lvlText w:val=""/>
      <w:lvlJc w:val="left"/>
      <w:pPr>
        <w:tabs>
          <w:tab w:val="num" w:pos="360"/>
        </w:tabs>
      </w:pPr>
    </w:lvl>
    <w:lvl w:ilvl="8" w:tplc="550AD64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3FA0D35"/>
    <w:multiLevelType w:val="hybridMultilevel"/>
    <w:tmpl w:val="D9C61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FC51C4"/>
    <w:multiLevelType w:val="hybridMultilevel"/>
    <w:tmpl w:val="34FAAED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A81352"/>
    <w:multiLevelType w:val="hybridMultilevel"/>
    <w:tmpl w:val="B29694E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ED4494"/>
    <w:multiLevelType w:val="hybridMultilevel"/>
    <w:tmpl w:val="599E77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F136A"/>
    <w:multiLevelType w:val="hybridMultilevel"/>
    <w:tmpl w:val="FA0A1242"/>
    <w:lvl w:ilvl="0" w:tplc="6F78E8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eilacb">
    <w15:presenceInfo w15:providerId="None" w15:userId="sheilac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B6E0B"/>
    <w:rsid w:val="00000DDD"/>
    <w:rsid w:val="00001BC3"/>
    <w:rsid w:val="0000244B"/>
    <w:rsid w:val="00004239"/>
    <w:rsid w:val="000141EF"/>
    <w:rsid w:val="00015F86"/>
    <w:rsid w:val="000172C1"/>
    <w:rsid w:val="00023977"/>
    <w:rsid w:val="00026296"/>
    <w:rsid w:val="000306CB"/>
    <w:rsid w:val="00031C22"/>
    <w:rsid w:val="00036210"/>
    <w:rsid w:val="000440FD"/>
    <w:rsid w:val="00065EC6"/>
    <w:rsid w:val="00067843"/>
    <w:rsid w:val="00077F14"/>
    <w:rsid w:val="0009439E"/>
    <w:rsid w:val="0009504A"/>
    <w:rsid w:val="000A0C02"/>
    <w:rsid w:val="000A34AD"/>
    <w:rsid w:val="000B2C1B"/>
    <w:rsid w:val="000C049C"/>
    <w:rsid w:val="000D66AD"/>
    <w:rsid w:val="000E42C1"/>
    <w:rsid w:val="000E4849"/>
    <w:rsid w:val="000E5511"/>
    <w:rsid w:val="000E7650"/>
    <w:rsid w:val="00100515"/>
    <w:rsid w:val="00103336"/>
    <w:rsid w:val="0010573D"/>
    <w:rsid w:val="00112F63"/>
    <w:rsid w:val="0012095D"/>
    <w:rsid w:val="00124C1E"/>
    <w:rsid w:val="00127F44"/>
    <w:rsid w:val="00130C8E"/>
    <w:rsid w:val="0013563B"/>
    <w:rsid w:val="00137291"/>
    <w:rsid w:val="001400C5"/>
    <w:rsid w:val="00143DAD"/>
    <w:rsid w:val="001468AC"/>
    <w:rsid w:val="00150E5D"/>
    <w:rsid w:val="00151364"/>
    <w:rsid w:val="00155F96"/>
    <w:rsid w:val="0015728D"/>
    <w:rsid w:val="00164B9A"/>
    <w:rsid w:val="00170CB2"/>
    <w:rsid w:val="001713CC"/>
    <w:rsid w:val="00180F6E"/>
    <w:rsid w:val="0018498A"/>
    <w:rsid w:val="00185199"/>
    <w:rsid w:val="001A260F"/>
    <w:rsid w:val="001A5879"/>
    <w:rsid w:val="001A6FD9"/>
    <w:rsid w:val="001B2414"/>
    <w:rsid w:val="001B4495"/>
    <w:rsid w:val="001B7929"/>
    <w:rsid w:val="001C5F4B"/>
    <w:rsid w:val="001D3BED"/>
    <w:rsid w:val="001E6A38"/>
    <w:rsid w:val="001E6FB7"/>
    <w:rsid w:val="001F5684"/>
    <w:rsid w:val="00201897"/>
    <w:rsid w:val="00204755"/>
    <w:rsid w:val="002108DA"/>
    <w:rsid w:val="00211579"/>
    <w:rsid w:val="00212C68"/>
    <w:rsid w:val="00220034"/>
    <w:rsid w:val="0022055F"/>
    <w:rsid w:val="00220840"/>
    <w:rsid w:val="00235CCB"/>
    <w:rsid w:val="002365FD"/>
    <w:rsid w:val="0024374D"/>
    <w:rsid w:val="0025103C"/>
    <w:rsid w:val="00252A0F"/>
    <w:rsid w:val="00253D32"/>
    <w:rsid w:val="00260C9F"/>
    <w:rsid w:val="00261582"/>
    <w:rsid w:val="00266044"/>
    <w:rsid w:val="00266AC0"/>
    <w:rsid w:val="00270F3D"/>
    <w:rsid w:val="00271D5F"/>
    <w:rsid w:val="00272170"/>
    <w:rsid w:val="0027673D"/>
    <w:rsid w:val="00280397"/>
    <w:rsid w:val="00285891"/>
    <w:rsid w:val="002A2E53"/>
    <w:rsid w:val="002A428F"/>
    <w:rsid w:val="002A538E"/>
    <w:rsid w:val="002A747F"/>
    <w:rsid w:val="002C1EA7"/>
    <w:rsid w:val="002D1090"/>
    <w:rsid w:val="002D216B"/>
    <w:rsid w:val="002D3457"/>
    <w:rsid w:val="002D6C46"/>
    <w:rsid w:val="002D6EAC"/>
    <w:rsid w:val="002D7421"/>
    <w:rsid w:val="002D7FB8"/>
    <w:rsid w:val="002E4181"/>
    <w:rsid w:val="002F0441"/>
    <w:rsid w:val="002F05C8"/>
    <w:rsid w:val="002F4A62"/>
    <w:rsid w:val="00310B65"/>
    <w:rsid w:val="0031590A"/>
    <w:rsid w:val="00325668"/>
    <w:rsid w:val="00331E1E"/>
    <w:rsid w:val="00333E5D"/>
    <w:rsid w:val="003345ED"/>
    <w:rsid w:val="00337DDC"/>
    <w:rsid w:val="0034487E"/>
    <w:rsid w:val="0034597C"/>
    <w:rsid w:val="00356B21"/>
    <w:rsid w:val="00373997"/>
    <w:rsid w:val="00377CAA"/>
    <w:rsid w:val="0038038C"/>
    <w:rsid w:val="00382626"/>
    <w:rsid w:val="00393261"/>
    <w:rsid w:val="00393D38"/>
    <w:rsid w:val="00394789"/>
    <w:rsid w:val="003958FB"/>
    <w:rsid w:val="003A2AC2"/>
    <w:rsid w:val="003B6B0E"/>
    <w:rsid w:val="003C328A"/>
    <w:rsid w:val="003C6778"/>
    <w:rsid w:val="003D37E3"/>
    <w:rsid w:val="003E4598"/>
    <w:rsid w:val="003E4C0C"/>
    <w:rsid w:val="003E6324"/>
    <w:rsid w:val="003F1B51"/>
    <w:rsid w:val="004002DE"/>
    <w:rsid w:val="0040114F"/>
    <w:rsid w:val="0040673B"/>
    <w:rsid w:val="00406F3D"/>
    <w:rsid w:val="0041586B"/>
    <w:rsid w:val="004231BA"/>
    <w:rsid w:val="004268C6"/>
    <w:rsid w:val="00444A77"/>
    <w:rsid w:val="004477E1"/>
    <w:rsid w:val="00450E1E"/>
    <w:rsid w:val="004675DB"/>
    <w:rsid w:val="004753B5"/>
    <w:rsid w:val="00476C78"/>
    <w:rsid w:val="00481492"/>
    <w:rsid w:val="0048171E"/>
    <w:rsid w:val="004829B3"/>
    <w:rsid w:val="004869A8"/>
    <w:rsid w:val="004914A1"/>
    <w:rsid w:val="00491C2B"/>
    <w:rsid w:val="0049201F"/>
    <w:rsid w:val="004926FF"/>
    <w:rsid w:val="0049555D"/>
    <w:rsid w:val="004A0FC5"/>
    <w:rsid w:val="004A148D"/>
    <w:rsid w:val="004A501A"/>
    <w:rsid w:val="004A598F"/>
    <w:rsid w:val="004B39DA"/>
    <w:rsid w:val="004B3D7C"/>
    <w:rsid w:val="004B3E3F"/>
    <w:rsid w:val="004B4564"/>
    <w:rsid w:val="004B5711"/>
    <w:rsid w:val="004B6E0B"/>
    <w:rsid w:val="004B7ED6"/>
    <w:rsid w:val="004C2628"/>
    <w:rsid w:val="004D7661"/>
    <w:rsid w:val="004F3FBF"/>
    <w:rsid w:val="004F5EE4"/>
    <w:rsid w:val="004F7F68"/>
    <w:rsid w:val="005012A0"/>
    <w:rsid w:val="005036B7"/>
    <w:rsid w:val="005175E5"/>
    <w:rsid w:val="0052070B"/>
    <w:rsid w:val="005303DE"/>
    <w:rsid w:val="0053373F"/>
    <w:rsid w:val="00533A7F"/>
    <w:rsid w:val="0054105E"/>
    <w:rsid w:val="0054300A"/>
    <w:rsid w:val="00546007"/>
    <w:rsid w:val="00546F0D"/>
    <w:rsid w:val="00547B5C"/>
    <w:rsid w:val="00552923"/>
    <w:rsid w:val="0055510D"/>
    <w:rsid w:val="00556FFA"/>
    <w:rsid w:val="0055709B"/>
    <w:rsid w:val="0056267C"/>
    <w:rsid w:val="00562EEE"/>
    <w:rsid w:val="00576C0D"/>
    <w:rsid w:val="00581480"/>
    <w:rsid w:val="00582AC3"/>
    <w:rsid w:val="00584AEE"/>
    <w:rsid w:val="00585447"/>
    <w:rsid w:val="00587A40"/>
    <w:rsid w:val="005B0EC4"/>
    <w:rsid w:val="005C0FA1"/>
    <w:rsid w:val="005C4A96"/>
    <w:rsid w:val="005D1948"/>
    <w:rsid w:val="005D4D17"/>
    <w:rsid w:val="005F0DB9"/>
    <w:rsid w:val="005F7B0B"/>
    <w:rsid w:val="00600627"/>
    <w:rsid w:val="00605717"/>
    <w:rsid w:val="0061074A"/>
    <w:rsid w:val="00625933"/>
    <w:rsid w:val="006307DE"/>
    <w:rsid w:val="006326B4"/>
    <w:rsid w:val="006405F6"/>
    <w:rsid w:val="0064173D"/>
    <w:rsid w:val="00642CD0"/>
    <w:rsid w:val="00650EFA"/>
    <w:rsid w:val="006520B8"/>
    <w:rsid w:val="006534CF"/>
    <w:rsid w:val="006710C2"/>
    <w:rsid w:val="00685D67"/>
    <w:rsid w:val="006906C8"/>
    <w:rsid w:val="00697690"/>
    <w:rsid w:val="006A74CF"/>
    <w:rsid w:val="006B1EBD"/>
    <w:rsid w:val="006B3635"/>
    <w:rsid w:val="006C0C0C"/>
    <w:rsid w:val="006C3B8F"/>
    <w:rsid w:val="006C3C9E"/>
    <w:rsid w:val="006C4E86"/>
    <w:rsid w:val="006C6884"/>
    <w:rsid w:val="006C6CC5"/>
    <w:rsid w:val="006D1F66"/>
    <w:rsid w:val="006E729E"/>
    <w:rsid w:val="006E781A"/>
    <w:rsid w:val="006F6303"/>
    <w:rsid w:val="007027A1"/>
    <w:rsid w:val="00703265"/>
    <w:rsid w:val="00703494"/>
    <w:rsid w:val="007244F3"/>
    <w:rsid w:val="0073206A"/>
    <w:rsid w:val="0073386D"/>
    <w:rsid w:val="007378AC"/>
    <w:rsid w:val="00737AF0"/>
    <w:rsid w:val="00737E98"/>
    <w:rsid w:val="007452EA"/>
    <w:rsid w:val="00761FA2"/>
    <w:rsid w:val="0077221E"/>
    <w:rsid w:val="00774BCD"/>
    <w:rsid w:val="007800DC"/>
    <w:rsid w:val="00781C6C"/>
    <w:rsid w:val="0078740D"/>
    <w:rsid w:val="00795B5A"/>
    <w:rsid w:val="007A0019"/>
    <w:rsid w:val="007B3F84"/>
    <w:rsid w:val="007C0045"/>
    <w:rsid w:val="007C2828"/>
    <w:rsid w:val="007C6D0A"/>
    <w:rsid w:val="007D1F05"/>
    <w:rsid w:val="007D215A"/>
    <w:rsid w:val="007D2DC4"/>
    <w:rsid w:val="007E1B3A"/>
    <w:rsid w:val="007E4394"/>
    <w:rsid w:val="007E75D4"/>
    <w:rsid w:val="007F0F7B"/>
    <w:rsid w:val="007F1427"/>
    <w:rsid w:val="007F43C4"/>
    <w:rsid w:val="007F5A5F"/>
    <w:rsid w:val="00810A9F"/>
    <w:rsid w:val="00811CC2"/>
    <w:rsid w:val="00812362"/>
    <w:rsid w:val="00815CC5"/>
    <w:rsid w:val="00820ECA"/>
    <w:rsid w:val="008216D9"/>
    <w:rsid w:val="0082247B"/>
    <w:rsid w:val="00834EDB"/>
    <w:rsid w:val="00835D27"/>
    <w:rsid w:val="00836484"/>
    <w:rsid w:val="008375F2"/>
    <w:rsid w:val="00841BA2"/>
    <w:rsid w:val="00860175"/>
    <w:rsid w:val="00860525"/>
    <w:rsid w:val="00862C61"/>
    <w:rsid w:val="0086444B"/>
    <w:rsid w:val="0087047E"/>
    <w:rsid w:val="008711F0"/>
    <w:rsid w:val="00883B84"/>
    <w:rsid w:val="00884E36"/>
    <w:rsid w:val="008919EA"/>
    <w:rsid w:val="008A456A"/>
    <w:rsid w:val="008A67DC"/>
    <w:rsid w:val="008B00CD"/>
    <w:rsid w:val="008B03C5"/>
    <w:rsid w:val="008B6921"/>
    <w:rsid w:val="008C7059"/>
    <w:rsid w:val="008E01EB"/>
    <w:rsid w:val="008E4AFA"/>
    <w:rsid w:val="008F1310"/>
    <w:rsid w:val="008F2970"/>
    <w:rsid w:val="008F30B3"/>
    <w:rsid w:val="008F5B6B"/>
    <w:rsid w:val="00903790"/>
    <w:rsid w:val="00903C1C"/>
    <w:rsid w:val="00907F17"/>
    <w:rsid w:val="00910377"/>
    <w:rsid w:val="00910B4A"/>
    <w:rsid w:val="00914175"/>
    <w:rsid w:val="00914268"/>
    <w:rsid w:val="00921D59"/>
    <w:rsid w:val="0092563D"/>
    <w:rsid w:val="0092565D"/>
    <w:rsid w:val="00932A44"/>
    <w:rsid w:val="00937FD2"/>
    <w:rsid w:val="00942686"/>
    <w:rsid w:val="00943589"/>
    <w:rsid w:val="009440E2"/>
    <w:rsid w:val="00944815"/>
    <w:rsid w:val="00946DD6"/>
    <w:rsid w:val="009473E6"/>
    <w:rsid w:val="00951191"/>
    <w:rsid w:val="0095192F"/>
    <w:rsid w:val="0095457B"/>
    <w:rsid w:val="009568A7"/>
    <w:rsid w:val="00965728"/>
    <w:rsid w:val="00971877"/>
    <w:rsid w:val="0097373A"/>
    <w:rsid w:val="00980693"/>
    <w:rsid w:val="009A4C31"/>
    <w:rsid w:val="009A61B2"/>
    <w:rsid w:val="009B28F8"/>
    <w:rsid w:val="009B6BC9"/>
    <w:rsid w:val="009C13E0"/>
    <w:rsid w:val="009C77FA"/>
    <w:rsid w:val="009E6CFA"/>
    <w:rsid w:val="009F1C39"/>
    <w:rsid w:val="009F63C6"/>
    <w:rsid w:val="009F6590"/>
    <w:rsid w:val="00A00636"/>
    <w:rsid w:val="00A014B0"/>
    <w:rsid w:val="00A23034"/>
    <w:rsid w:val="00A257DB"/>
    <w:rsid w:val="00A26EB3"/>
    <w:rsid w:val="00A31F35"/>
    <w:rsid w:val="00A35553"/>
    <w:rsid w:val="00A41998"/>
    <w:rsid w:val="00A42524"/>
    <w:rsid w:val="00A52BCF"/>
    <w:rsid w:val="00A64A4F"/>
    <w:rsid w:val="00A9217C"/>
    <w:rsid w:val="00AA5743"/>
    <w:rsid w:val="00AA61C4"/>
    <w:rsid w:val="00AA6F23"/>
    <w:rsid w:val="00AA7166"/>
    <w:rsid w:val="00AA7F2E"/>
    <w:rsid w:val="00AB0A57"/>
    <w:rsid w:val="00AB2EB4"/>
    <w:rsid w:val="00AB5E90"/>
    <w:rsid w:val="00AB7BC6"/>
    <w:rsid w:val="00AC0C92"/>
    <w:rsid w:val="00AD7F0F"/>
    <w:rsid w:val="00AE76D1"/>
    <w:rsid w:val="00AF1D7A"/>
    <w:rsid w:val="00AF307C"/>
    <w:rsid w:val="00B0274B"/>
    <w:rsid w:val="00B1362D"/>
    <w:rsid w:val="00B2127B"/>
    <w:rsid w:val="00B21B9C"/>
    <w:rsid w:val="00B21CAD"/>
    <w:rsid w:val="00B31970"/>
    <w:rsid w:val="00B32037"/>
    <w:rsid w:val="00B35B57"/>
    <w:rsid w:val="00B35F9D"/>
    <w:rsid w:val="00B37FC9"/>
    <w:rsid w:val="00B43BF8"/>
    <w:rsid w:val="00B522D5"/>
    <w:rsid w:val="00B57632"/>
    <w:rsid w:val="00B679FE"/>
    <w:rsid w:val="00B73E7E"/>
    <w:rsid w:val="00B87183"/>
    <w:rsid w:val="00B87F4B"/>
    <w:rsid w:val="00B95196"/>
    <w:rsid w:val="00BA1615"/>
    <w:rsid w:val="00BA64C3"/>
    <w:rsid w:val="00BB45B2"/>
    <w:rsid w:val="00BD08AF"/>
    <w:rsid w:val="00BD0DA5"/>
    <w:rsid w:val="00BD2AE0"/>
    <w:rsid w:val="00BD4A4A"/>
    <w:rsid w:val="00BE0AC9"/>
    <w:rsid w:val="00BE122D"/>
    <w:rsid w:val="00BE1890"/>
    <w:rsid w:val="00BE23B7"/>
    <w:rsid w:val="00BE5A63"/>
    <w:rsid w:val="00BE5FA8"/>
    <w:rsid w:val="00BE6A87"/>
    <w:rsid w:val="00BE7B24"/>
    <w:rsid w:val="00C00A37"/>
    <w:rsid w:val="00C02CDB"/>
    <w:rsid w:val="00C031FF"/>
    <w:rsid w:val="00C03ABF"/>
    <w:rsid w:val="00C05988"/>
    <w:rsid w:val="00C13FE1"/>
    <w:rsid w:val="00C15C7F"/>
    <w:rsid w:val="00C171AF"/>
    <w:rsid w:val="00C17272"/>
    <w:rsid w:val="00C174B6"/>
    <w:rsid w:val="00C218E2"/>
    <w:rsid w:val="00C23FC2"/>
    <w:rsid w:val="00C25E5A"/>
    <w:rsid w:val="00C30860"/>
    <w:rsid w:val="00C317B9"/>
    <w:rsid w:val="00C419C1"/>
    <w:rsid w:val="00C543F9"/>
    <w:rsid w:val="00C56C6A"/>
    <w:rsid w:val="00C61AAB"/>
    <w:rsid w:val="00C63A3E"/>
    <w:rsid w:val="00C70AC4"/>
    <w:rsid w:val="00C74C3F"/>
    <w:rsid w:val="00C824C2"/>
    <w:rsid w:val="00C83E57"/>
    <w:rsid w:val="00C84A32"/>
    <w:rsid w:val="00C94D0C"/>
    <w:rsid w:val="00CA2FCD"/>
    <w:rsid w:val="00CB5ABE"/>
    <w:rsid w:val="00CB5B9A"/>
    <w:rsid w:val="00CB619D"/>
    <w:rsid w:val="00CC4F22"/>
    <w:rsid w:val="00CC5C4B"/>
    <w:rsid w:val="00CD0A8F"/>
    <w:rsid w:val="00CD34A4"/>
    <w:rsid w:val="00CE01FE"/>
    <w:rsid w:val="00CE1052"/>
    <w:rsid w:val="00CE390D"/>
    <w:rsid w:val="00CE3CE5"/>
    <w:rsid w:val="00CE601D"/>
    <w:rsid w:val="00CE7605"/>
    <w:rsid w:val="00CE7C83"/>
    <w:rsid w:val="00CF231A"/>
    <w:rsid w:val="00CF699B"/>
    <w:rsid w:val="00D13428"/>
    <w:rsid w:val="00D27FF3"/>
    <w:rsid w:val="00D30B88"/>
    <w:rsid w:val="00D539FB"/>
    <w:rsid w:val="00D61CA9"/>
    <w:rsid w:val="00D70B1B"/>
    <w:rsid w:val="00D8134C"/>
    <w:rsid w:val="00D870D4"/>
    <w:rsid w:val="00D96E64"/>
    <w:rsid w:val="00DB6442"/>
    <w:rsid w:val="00DC3DA4"/>
    <w:rsid w:val="00DD0821"/>
    <w:rsid w:val="00DE3CAC"/>
    <w:rsid w:val="00DE58F2"/>
    <w:rsid w:val="00DE624A"/>
    <w:rsid w:val="00DF33D2"/>
    <w:rsid w:val="00E02DC1"/>
    <w:rsid w:val="00E03286"/>
    <w:rsid w:val="00E04CAB"/>
    <w:rsid w:val="00E053E1"/>
    <w:rsid w:val="00E11A74"/>
    <w:rsid w:val="00E12F4F"/>
    <w:rsid w:val="00E14183"/>
    <w:rsid w:val="00E163B3"/>
    <w:rsid w:val="00E30377"/>
    <w:rsid w:val="00E30BF7"/>
    <w:rsid w:val="00E33281"/>
    <w:rsid w:val="00E373FB"/>
    <w:rsid w:val="00E460F8"/>
    <w:rsid w:val="00E537A8"/>
    <w:rsid w:val="00E55B0E"/>
    <w:rsid w:val="00E6342D"/>
    <w:rsid w:val="00E66482"/>
    <w:rsid w:val="00E72414"/>
    <w:rsid w:val="00E72D28"/>
    <w:rsid w:val="00E775FD"/>
    <w:rsid w:val="00E8077D"/>
    <w:rsid w:val="00E86294"/>
    <w:rsid w:val="00E87D77"/>
    <w:rsid w:val="00E90159"/>
    <w:rsid w:val="00E96F69"/>
    <w:rsid w:val="00EA0F8B"/>
    <w:rsid w:val="00EB1917"/>
    <w:rsid w:val="00EB3DB2"/>
    <w:rsid w:val="00EB5564"/>
    <w:rsid w:val="00EC156E"/>
    <w:rsid w:val="00EC1C20"/>
    <w:rsid w:val="00ED3481"/>
    <w:rsid w:val="00ED70D8"/>
    <w:rsid w:val="00EE33DD"/>
    <w:rsid w:val="00EE4126"/>
    <w:rsid w:val="00EE628A"/>
    <w:rsid w:val="00EE7D7E"/>
    <w:rsid w:val="00EF2A5B"/>
    <w:rsid w:val="00EF3CB6"/>
    <w:rsid w:val="00EF54C9"/>
    <w:rsid w:val="00EF5534"/>
    <w:rsid w:val="00F02561"/>
    <w:rsid w:val="00F03A27"/>
    <w:rsid w:val="00F05FBB"/>
    <w:rsid w:val="00F1086A"/>
    <w:rsid w:val="00F430FA"/>
    <w:rsid w:val="00F535E7"/>
    <w:rsid w:val="00F53703"/>
    <w:rsid w:val="00F5551F"/>
    <w:rsid w:val="00F56F3B"/>
    <w:rsid w:val="00F57B67"/>
    <w:rsid w:val="00F669CD"/>
    <w:rsid w:val="00F70B4C"/>
    <w:rsid w:val="00F80786"/>
    <w:rsid w:val="00FA3FAB"/>
    <w:rsid w:val="00FB300D"/>
    <w:rsid w:val="00FC1922"/>
    <w:rsid w:val="00FC7597"/>
    <w:rsid w:val="00FD27C5"/>
    <w:rsid w:val="00FD51C0"/>
    <w:rsid w:val="00FE27C9"/>
    <w:rsid w:val="00FE632A"/>
    <w:rsid w:val="00FF1F52"/>
    <w:rsid w:val="00FF5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65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8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85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98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arques\Dados%20de%20aplicativos\Microsoft\Modelos\ofici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</Template>
  <TotalTime>22</TotalTime>
  <Pages>6</Pages>
  <Words>1358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Indicação de margem</vt:lpstr>
    </vt:vector>
  </TitlesOfParts>
  <Company>FUNDTUR</Company>
  <LinksUpToDate>false</LinksUpToDate>
  <CharactersWithSpaces>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Indicação de margem</dc:title>
  <dc:creator>dmarques</dc:creator>
  <cp:lastModifiedBy>dsantos</cp:lastModifiedBy>
  <cp:revision>7</cp:revision>
  <cp:lastPrinted>2013-02-19T14:31:00Z</cp:lastPrinted>
  <dcterms:created xsi:type="dcterms:W3CDTF">2017-06-23T19:12:00Z</dcterms:created>
  <dcterms:modified xsi:type="dcterms:W3CDTF">2018-09-14T13:52:00Z</dcterms:modified>
</cp:coreProperties>
</file>